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8C1877" w14:paraId="6946801C" w14:textId="77777777" w:rsidTr="00884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auto"/>
          </w:tcPr>
          <w:p w14:paraId="2A58DE04" w14:textId="28D60501" w:rsidR="002F6E35" w:rsidRDefault="00753C7D">
            <w:r>
              <w:rPr>
                <w:noProof/>
              </w:rPr>
              <w:drawing>
                <wp:anchor distT="0" distB="0" distL="114300" distR="114300" simplePos="0" relativeHeight="251661310" behindDoc="0" locked="0" layoutInCell="1" allowOverlap="1" wp14:anchorId="58579638" wp14:editId="1F22134C">
                  <wp:simplePos x="0" y="0"/>
                  <wp:positionH relativeFrom="column">
                    <wp:posOffset>1744159</wp:posOffset>
                  </wp:positionH>
                  <wp:positionV relativeFrom="paragraph">
                    <wp:posOffset>437046</wp:posOffset>
                  </wp:positionV>
                  <wp:extent cx="2453640" cy="173228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1315010">
                            <a:off x="0" y="0"/>
                            <a:ext cx="2454603" cy="173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5" behindDoc="0" locked="0" layoutInCell="1" allowOverlap="1" wp14:anchorId="0B9C2493" wp14:editId="65A53363">
                  <wp:simplePos x="0" y="0"/>
                  <wp:positionH relativeFrom="column">
                    <wp:posOffset>424816</wp:posOffset>
                  </wp:positionH>
                  <wp:positionV relativeFrom="paragraph">
                    <wp:posOffset>580390</wp:posOffset>
                  </wp:positionV>
                  <wp:extent cx="2415085" cy="1479421"/>
                  <wp:effectExtent l="0" t="57150" r="0" b="8318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9249223" flipH="1" flipV="1">
                            <a:off x="0" y="0"/>
                            <a:ext cx="2415085" cy="147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10BA" w:rsidRPr="0088481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2E60CA6" wp14:editId="78A8EA64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-495300</wp:posOffset>
                      </wp:positionV>
                      <wp:extent cx="4907280" cy="144018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7280" cy="1440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A9BFD" w14:textId="62E22744" w:rsidR="00884811" w:rsidRPr="00753C7D" w:rsidRDefault="00753C7D" w:rsidP="00884811">
                                  <w:pPr>
                                    <w:jc w:val="center"/>
                                    <w:rPr>
                                      <w:rFonts w:ascii="Lavanderia Regular" w:hAnsi="Lavanderia Regular"/>
                                      <w:color w:val="92BC00" w:themeColor="accent1"/>
                                      <w:sz w:val="120"/>
                                      <w:szCs w:val="120"/>
                                    </w:rPr>
                                  </w:pPr>
                                  <w:r w:rsidRPr="00753C7D">
                                    <w:rPr>
                                      <w:rFonts w:ascii="Lavanderia Regular" w:hAnsi="Lavanderia Regular"/>
                                      <w:color w:val="92BC00" w:themeColor="accent1"/>
                                      <w:sz w:val="120"/>
                                      <w:szCs w:val="120"/>
                                    </w:rPr>
                                    <w:t>January 2026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E60C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6.9pt;margin-top:-39pt;width:386.4pt;height:11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" filled="f" stroked="f">
                      <v:textbox>
                        <w:txbxContent>
                          <w:p w14:paraId="110A9BFD" w14:textId="62E22744" w:rsidR="00884811" w:rsidRPr="00753C7D" w:rsidRDefault="00753C7D" w:rsidP="00884811">
                            <w:pPr>
                              <w:jc w:val="center"/>
                              <w:rPr>
                                <w:rFonts w:ascii="Lavanderia Regular" w:hAnsi="Lavanderia Regular"/>
                                <w:color w:val="92BC00" w:themeColor="accent1"/>
                                <w:sz w:val="120"/>
                                <w:szCs w:val="120"/>
                              </w:rPr>
                            </w:pPr>
                            <w:r w:rsidRPr="00753C7D">
                              <w:rPr>
                                <w:rFonts w:ascii="Lavanderia Regular" w:hAnsi="Lavanderia Regular"/>
                                <w:color w:val="92BC00" w:themeColor="accent1"/>
                                <w:sz w:val="120"/>
                                <w:szCs w:val="120"/>
                              </w:rPr>
                              <w:t>January 2026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FFFFFF" w:themeFill="background1"/>
          </w:tcPr>
          <w:p w14:paraId="7E7B4316" w14:textId="09E31A21" w:rsidR="002F6E35" w:rsidRDefault="00753C7D">
            <w:pPr>
              <w:pStyle w:val="Yea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35" behindDoc="0" locked="0" layoutInCell="1" allowOverlap="1" wp14:anchorId="3CE78B7E" wp14:editId="346A61E1">
                  <wp:simplePos x="0" y="0"/>
                  <wp:positionH relativeFrom="column">
                    <wp:posOffset>1349488</wp:posOffset>
                  </wp:positionH>
                  <wp:positionV relativeFrom="paragraph">
                    <wp:posOffset>405404</wp:posOffset>
                  </wp:positionV>
                  <wp:extent cx="2547700" cy="1698468"/>
                  <wp:effectExtent l="0" t="38100" r="0" b="927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770422" flipH="1">
                            <a:off x="0" y="0"/>
                            <a:ext cx="2548887" cy="169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0" behindDoc="0" locked="0" layoutInCell="1" allowOverlap="1" wp14:anchorId="36F7DAD4" wp14:editId="62106B45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340788</wp:posOffset>
                  </wp:positionV>
                  <wp:extent cx="2720043" cy="1813362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422400" flipH="1">
                            <a:off x="0" y="0"/>
                            <a:ext cx="2720043" cy="181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9981071" wp14:editId="7DBA77CA">
                  <wp:simplePos x="0" y="0"/>
                  <wp:positionH relativeFrom="column">
                    <wp:posOffset>-1635125</wp:posOffset>
                  </wp:positionH>
                  <wp:positionV relativeFrom="paragraph">
                    <wp:posOffset>179705</wp:posOffset>
                  </wp:positionV>
                  <wp:extent cx="2988310" cy="199199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1C9944" w14:textId="6FC8E805" w:rsidR="00884811" w:rsidRPr="00884811" w:rsidRDefault="00884811" w:rsidP="00884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68A010" w14:textId="2478E0F9" w:rsidR="00884811" w:rsidRPr="00884811" w:rsidRDefault="00884811" w:rsidP="00884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927D6E" w14:textId="5BC52363" w:rsidR="00884811" w:rsidRPr="00884811" w:rsidRDefault="00884811" w:rsidP="00884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4F7A3F" w14:textId="4BE4E726" w:rsidR="00884811" w:rsidRPr="00884811" w:rsidRDefault="00884811" w:rsidP="00884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DD2996B" w14:textId="307876AD" w:rsidR="00884811" w:rsidRDefault="00884811" w:rsidP="008848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/>
                <w:b w:val="0"/>
                <w:bCs w:val="0"/>
                <w:color w:val="FFFFFF" w:themeColor="background1"/>
                <w:sz w:val="64"/>
                <w:szCs w:val="64"/>
              </w:rPr>
            </w:pPr>
          </w:p>
          <w:p w14:paraId="2E4A08F6" w14:textId="72FF66B1" w:rsidR="00884811" w:rsidRPr="00884811" w:rsidRDefault="00884811" w:rsidP="008848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29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65"/>
        <w:gridCol w:w="2067"/>
        <w:gridCol w:w="2067"/>
        <w:gridCol w:w="2067"/>
        <w:gridCol w:w="2067"/>
        <w:gridCol w:w="2067"/>
        <w:gridCol w:w="2067"/>
      </w:tblGrid>
      <w:tr w:rsidR="002F6E35" w14:paraId="5D7D70F4" w14:textId="77777777" w:rsidTr="00FB24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sdt>
          <w:sdtPr>
            <w:rPr>
              <w:b/>
              <w:bCs/>
              <w:color w:val="C00000"/>
            </w:rPr>
            <w:id w:val="1527134494"/>
            <w:placeholder>
              <w:docPart w:val="9B898450871D433DAD55D98B2B080C92"/>
            </w:placeholder>
            <w:temporary/>
            <w:showingPlcHdr/>
            <w15:appearance w15:val="hidden"/>
          </w:sdtPr>
          <w:sdtContent>
            <w:tc>
              <w:tcPr>
                <w:tcW w:w="2065" w:type="dxa"/>
                <w:shd w:val="clear" w:color="auto" w:fill="auto"/>
              </w:tcPr>
              <w:p w14:paraId="376D79D6" w14:textId="77777777" w:rsidR="002F6E35" w:rsidRPr="00884811" w:rsidRDefault="009035F5">
                <w:pPr>
                  <w:pStyle w:val="Days"/>
                  <w:rPr>
                    <w:b/>
                    <w:bCs/>
                    <w:color w:val="C00000"/>
                  </w:rPr>
                </w:pPr>
                <w:r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Sunday</w:t>
                </w:r>
              </w:p>
            </w:tc>
          </w:sdtContent>
        </w:sdt>
        <w:tc>
          <w:tcPr>
            <w:tcW w:w="2067" w:type="dxa"/>
            <w:shd w:val="clear" w:color="auto" w:fill="auto"/>
          </w:tcPr>
          <w:p w14:paraId="7DE7CEE5" w14:textId="1C6595C3" w:rsidR="002F6E35" w:rsidRDefault="00000000">
            <w:pPr>
              <w:pStyle w:val="Days"/>
            </w:pPr>
            <w:sdt>
              <w:sdtPr>
                <w:id w:val="8650153"/>
                <w:placeholder>
                  <w:docPart w:val="8EB44BF7DC264DB8B8D939DC3864A8BC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Monday</w:t>
                </w:r>
              </w:sdtContent>
            </w:sdt>
          </w:p>
        </w:tc>
        <w:tc>
          <w:tcPr>
            <w:tcW w:w="2067" w:type="dxa"/>
            <w:shd w:val="clear" w:color="auto" w:fill="auto"/>
          </w:tcPr>
          <w:p w14:paraId="40F92452" w14:textId="3E593825" w:rsidR="002F6E35" w:rsidRDefault="00000000">
            <w:pPr>
              <w:pStyle w:val="Days"/>
            </w:pPr>
            <w:sdt>
              <w:sdtPr>
                <w:id w:val="-1517691135"/>
                <w:placeholder>
                  <w:docPart w:val="4535E2F328AD4AE1A0E1CFE073A6FA11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Tuesday</w:t>
                </w:r>
              </w:sdtContent>
            </w:sdt>
          </w:p>
        </w:tc>
        <w:tc>
          <w:tcPr>
            <w:tcW w:w="2067" w:type="dxa"/>
            <w:shd w:val="clear" w:color="auto" w:fill="auto"/>
          </w:tcPr>
          <w:p w14:paraId="30F344D1" w14:textId="26BC2367" w:rsidR="002F6E35" w:rsidRDefault="00000000">
            <w:pPr>
              <w:pStyle w:val="Days"/>
            </w:pPr>
            <w:sdt>
              <w:sdtPr>
                <w:id w:val="-1684429625"/>
                <w:placeholder>
                  <w:docPart w:val="0175C2491ADB4A7594F4BE92C5CDB3BF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Wednesday</w:t>
                </w:r>
              </w:sdtContent>
            </w:sdt>
          </w:p>
        </w:tc>
        <w:tc>
          <w:tcPr>
            <w:tcW w:w="2067" w:type="dxa"/>
            <w:shd w:val="clear" w:color="auto" w:fill="auto"/>
          </w:tcPr>
          <w:p w14:paraId="7FA3D665" w14:textId="77777777" w:rsidR="002F6E35" w:rsidRDefault="00000000">
            <w:pPr>
              <w:pStyle w:val="Days"/>
            </w:pPr>
            <w:sdt>
              <w:sdtPr>
                <w:id w:val="-1188375605"/>
                <w:placeholder>
                  <w:docPart w:val="96F1B40014B143B29F6073D980C6C993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Thursday</w:t>
                </w:r>
              </w:sdtContent>
            </w:sdt>
          </w:p>
        </w:tc>
        <w:tc>
          <w:tcPr>
            <w:tcW w:w="2067" w:type="dxa"/>
            <w:shd w:val="clear" w:color="auto" w:fill="auto"/>
          </w:tcPr>
          <w:p w14:paraId="4B64E40A" w14:textId="3E9D2146" w:rsidR="002F6E35" w:rsidRDefault="00000000">
            <w:pPr>
              <w:pStyle w:val="Days"/>
            </w:pPr>
            <w:sdt>
              <w:sdtPr>
                <w:id w:val="1991825489"/>
                <w:placeholder>
                  <w:docPart w:val="CD60EF1E1CB143359FCA9C2490BECE19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Friday</w:t>
                </w:r>
              </w:sdtContent>
            </w:sdt>
          </w:p>
        </w:tc>
        <w:tc>
          <w:tcPr>
            <w:tcW w:w="2067" w:type="dxa"/>
            <w:shd w:val="clear" w:color="auto" w:fill="auto"/>
          </w:tcPr>
          <w:p w14:paraId="788D3D81" w14:textId="43C76A6A" w:rsidR="002F6E35" w:rsidRDefault="00000000">
            <w:pPr>
              <w:pStyle w:val="Days"/>
            </w:pPr>
            <w:sdt>
              <w:sdtPr>
                <w:id w:val="115736794"/>
                <w:placeholder>
                  <w:docPart w:val="97858B3D0A5242778571EB9E311830BA"/>
                </w:placeholder>
                <w:temporary/>
                <w:showingPlcHdr/>
                <w15:appearance w15:val="hidden"/>
              </w:sdtPr>
              <w:sdtContent>
                <w:r w:rsidR="009035F5" w:rsidRPr="008C1877">
                  <w:rPr>
                    <w:rFonts w:ascii="Quicksand Light" w:hAnsi="Quicksand Light"/>
                    <w:b/>
                    <w:bCs/>
                    <w:color w:val="C00000"/>
                    <w:sz w:val="32"/>
                    <w:szCs w:val="32"/>
                  </w:rPr>
                  <w:t>Saturday</w:t>
                </w:r>
              </w:sdtContent>
            </w:sdt>
          </w:p>
        </w:tc>
      </w:tr>
      <w:tr w:rsidR="002F6E35" w14:paraId="57BD4E7F" w14:textId="77777777" w:rsidTr="00FB24DB">
        <w:trPr>
          <w:trHeight w:val="279"/>
        </w:trPr>
        <w:tc>
          <w:tcPr>
            <w:tcW w:w="2065" w:type="dxa"/>
            <w:tcBorders>
              <w:bottom w:val="nil"/>
            </w:tcBorders>
          </w:tcPr>
          <w:p w14:paraId="30631A7B" w14:textId="58D1A70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64FBB25A" w14:textId="3CA3E4A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753C7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FE0550">
              <w:fldChar w:fldCharType="separate"/>
            </w:r>
            <w:r w:rsidR="00FE055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26F62673" w14:textId="3EBADE1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E055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E055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FE0550">
              <w:fldChar w:fldCharType="separate"/>
            </w:r>
            <w:r w:rsidR="00FE0550">
              <w:rPr>
                <w:noProof/>
              </w:rPr>
              <w:instrText>2</w:instrText>
            </w:r>
            <w:r>
              <w:fldChar w:fldCharType="end"/>
            </w:r>
            <w:r w:rsidR="00FE0550">
              <w:fldChar w:fldCharType="separate"/>
            </w:r>
            <w:r w:rsidR="00FE0550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4C2DD801" w14:textId="75771C8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E055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E055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FE0550">
              <w:fldChar w:fldCharType="separate"/>
            </w:r>
            <w:r w:rsidR="00FE0550">
              <w:rPr>
                <w:noProof/>
              </w:rPr>
              <w:instrText>3</w:instrText>
            </w:r>
            <w:r>
              <w:fldChar w:fldCharType="end"/>
            </w:r>
            <w:r w:rsidR="00FE0550">
              <w:fldChar w:fldCharType="separate"/>
            </w:r>
            <w:r w:rsidR="00FE055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15C46A1E" w14:textId="60D6C79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E055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E055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2B27CCE1" w14:textId="6A4FD21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E055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E055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67" w:type="dxa"/>
            <w:tcBorders>
              <w:bottom w:val="nil"/>
            </w:tcBorders>
          </w:tcPr>
          <w:p w14:paraId="30EB8E42" w14:textId="2668DA8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E0550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E055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E0550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6</w:t>
            </w:r>
            <w:r>
              <w:fldChar w:fldCharType="end"/>
            </w:r>
          </w:p>
        </w:tc>
      </w:tr>
      <w:tr w:rsidR="002F6E35" w14:paraId="0BBA1739" w14:textId="77777777" w:rsidTr="00FB24DB">
        <w:trPr>
          <w:trHeight w:hRule="exact" w:val="882"/>
        </w:trPr>
        <w:tc>
          <w:tcPr>
            <w:tcW w:w="2065" w:type="dxa"/>
            <w:tcBorders>
              <w:top w:val="nil"/>
              <w:bottom w:val="single" w:sz="6" w:space="0" w:color="BFBFBF" w:themeColor="background1" w:themeShade="BF"/>
            </w:tcBorders>
          </w:tcPr>
          <w:p w14:paraId="147933C8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8C44ABD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D73E849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12A31822" w14:textId="62DF64CC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15E17B23" w14:textId="2C7E70F1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63DBCB1" w14:textId="792474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97C9704" w14:textId="759513A4" w:rsidR="002F6E35" w:rsidRDefault="002F6E35"/>
        </w:tc>
      </w:tr>
      <w:tr w:rsidR="002F6E35" w14:paraId="6B6D0A00" w14:textId="77777777" w:rsidTr="00FB24DB">
        <w:trPr>
          <w:trHeight w:val="279"/>
        </w:trPr>
        <w:tc>
          <w:tcPr>
            <w:tcW w:w="2065" w:type="dxa"/>
            <w:tcBorders>
              <w:top w:val="single" w:sz="6" w:space="0" w:color="BFBFBF" w:themeColor="background1" w:themeShade="BF"/>
              <w:bottom w:val="nil"/>
            </w:tcBorders>
          </w:tcPr>
          <w:p w14:paraId="7D19A3F8" w14:textId="4306BC3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E055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5BB45F1F" w14:textId="7879433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E055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31B2162F" w14:textId="178E41A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E0550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1809CE76" w14:textId="1BB3CBA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E055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4B423FFC" w14:textId="344CFF2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E055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479D8C73" w14:textId="68EB43F6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E055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0221F2D2" w14:textId="7178F3F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E0550">
              <w:rPr>
                <w:noProof/>
              </w:rPr>
              <w:t>13</w:t>
            </w:r>
            <w:r>
              <w:fldChar w:fldCharType="end"/>
            </w:r>
          </w:p>
        </w:tc>
      </w:tr>
      <w:tr w:rsidR="002F6E35" w14:paraId="7E1055D8" w14:textId="77777777" w:rsidTr="00FB24DB">
        <w:trPr>
          <w:trHeight w:hRule="exact" w:val="1143"/>
        </w:trPr>
        <w:tc>
          <w:tcPr>
            <w:tcW w:w="2065" w:type="dxa"/>
            <w:tcBorders>
              <w:top w:val="nil"/>
              <w:bottom w:val="single" w:sz="6" w:space="0" w:color="BFBFBF" w:themeColor="background1" w:themeShade="BF"/>
            </w:tcBorders>
          </w:tcPr>
          <w:p w14:paraId="5125862E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27997DEF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68110E4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071D737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A5A3166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125D66B" w14:textId="2A297505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39FA1D5" w14:textId="77777777" w:rsidR="002F6E35" w:rsidRDefault="002F6E35"/>
        </w:tc>
      </w:tr>
      <w:tr w:rsidR="002F6E35" w14:paraId="2E2150F9" w14:textId="77777777" w:rsidTr="00FB24DB">
        <w:trPr>
          <w:trHeight w:val="279"/>
        </w:trPr>
        <w:tc>
          <w:tcPr>
            <w:tcW w:w="206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A4E22" w14:textId="3FDFE6D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E055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2D544233" w14:textId="55D328F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E055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147C5BD2" w14:textId="206F698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E0550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01DB5119" w14:textId="4E14F64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E0550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55C2DC56" w14:textId="23F4B99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E055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2F8BA830" w14:textId="1D2B23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E055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1BBFF4DC" w14:textId="6A3CD44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E0550">
              <w:rPr>
                <w:noProof/>
              </w:rPr>
              <w:t>20</w:t>
            </w:r>
            <w:r>
              <w:fldChar w:fldCharType="end"/>
            </w:r>
          </w:p>
        </w:tc>
      </w:tr>
      <w:tr w:rsidR="002F6E35" w14:paraId="06B174B3" w14:textId="77777777" w:rsidTr="00FB24DB">
        <w:trPr>
          <w:trHeight w:hRule="exact" w:val="1143"/>
        </w:trPr>
        <w:tc>
          <w:tcPr>
            <w:tcW w:w="2065" w:type="dxa"/>
            <w:tcBorders>
              <w:top w:val="nil"/>
              <w:bottom w:val="single" w:sz="6" w:space="0" w:color="BFBFBF" w:themeColor="background1" w:themeShade="BF"/>
            </w:tcBorders>
          </w:tcPr>
          <w:p w14:paraId="4F2C2B03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C7AE1A9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1300CDA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B69D5CB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563BBB57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C8ED657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1EC1AA5D" w14:textId="77777777" w:rsidR="002F6E35" w:rsidRDefault="002F6E35"/>
        </w:tc>
      </w:tr>
      <w:tr w:rsidR="002F6E35" w14:paraId="3D1AC5DC" w14:textId="77777777" w:rsidTr="00FB24DB">
        <w:trPr>
          <w:trHeight w:val="266"/>
        </w:trPr>
        <w:tc>
          <w:tcPr>
            <w:tcW w:w="2065" w:type="dxa"/>
            <w:tcBorders>
              <w:top w:val="single" w:sz="6" w:space="0" w:color="BFBFBF" w:themeColor="background1" w:themeShade="BF"/>
              <w:bottom w:val="nil"/>
            </w:tcBorders>
          </w:tcPr>
          <w:p w14:paraId="60D6B25E" w14:textId="7AEA1B1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E055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2785BAF5" w14:textId="733265F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E055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506217AE" w14:textId="43E57F3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E0550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5E333D69" w14:textId="373B717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E0550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6EC7BEC2" w14:textId="73DFAE6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E055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7FEDFB9A" w14:textId="392652A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E055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67DA4F22" w14:textId="1252955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E0550">
              <w:rPr>
                <w:noProof/>
              </w:rPr>
              <w:t>27</w:t>
            </w:r>
            <w:r>
              <w:fldChar w:fldCharType="end"/>
            </w:r>
          </w:p>
        </w:tc>
      </w:tr>
      <w:tr w:rsidR="002F6E35" w14:paraId="2BAA8707" w14:textId="77777777" w:rsidTr="00FB24DB">
        <w:trPr>
          <w:trHeight w:hRule="exact" w:val="1071"/>
        </w:trPr>
        <w:tc>
          <w:tcPr>
            <w:tcW w:w="2065" w:type="dxa"/>
            <w:tcBorders>
              <w:top w:val="nil"/>
              <w:bottom w:val="single" w:sz="6" w:space="0" w:color="BFBFBF" w:themeColor="background1" w:themeShade="BF"/>
            </w:tcBorders>
          </w:tcPr>
          <w:p w14:paraId="47256216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030C5AE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A1C55F6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5C1AAF95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06CEE0F7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999248B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131BC6E9" w14:textId="77777777" w:rsidR="002F6E35" w:rsidRDefault="002F6E35"/>
        </w:tc>
      </w:tr>
      <w:tr w:rsidR="002F6E35" w14:paraId="4CED51DF" w14:textId="77777777" w:rsidTr="00FB24DB">
        <w:trPr>
          <w:trHeight w:val="266"/>
        </w:trPr>
        <w:tc>
          <w:tcPr>
            <w:tcW w:w="2065" w:type="dxa"/>
            <w:tcBorders>
              <w:top w:val="single" w:sz="6" w:space="0" w:color="BFBFBF" w:themeColor="background1" w:themeShade="BF"/>
              <w:bottom w:val="nil"/>
            </w:tcBorders>
          </w:tcPr>
          <w:p w14:paraId="480ADBBA" w14:textId="38B5049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E055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E055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E055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E055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639C53A6" w14:textId="3B10099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E055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E055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E055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E055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7F41E26A" w14:textId="3CB26B2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E055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E055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E055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E055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1D97F7EB" w14:textId="4DB3355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E055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E055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E055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E055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E0550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E0550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6A0EAC23" w14:textId="73975DF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E055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E055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E055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753C7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4FEEBCA4" w14:textId="00BF8A6A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E055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753C7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3C7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753C7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3C7D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7" w:type="dxa"/>
            <w:tcBorders>
              <w:top w:val="single" w:sz="6" w:space="0" w:color="BFBFBF" w:themeColor="background1" w:themeShade="BF"/>
              <w:bottom w:val="nil"/>
            </w:tcBorders>
          </w:tcPr>
          <w:p w14:paraId="14C7B812" w14:textId="281D32D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E055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753C7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3C7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753C7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3C7D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2F6E35" w14:paraId="3F25C51B" w14:textId="77777777" w:rsidTr="00FB24DB">
        <w:trPr>
          <w:trHeight w:hRule="exact" w:val="1152"/>
        </w:trPr>
        <w:tc>
          <w:tcPr>
            <w:tcW w:w="206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AAEDA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2C2CF0A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68D9769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0F67CBF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6B1C90EA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41F03F91" w14:textId="77777777" w:rsidR="002F6E35" w:rsidRDefault="002F6E35"/>
        </w:tc>
        <w:tc>
          <w:tcPr>
            <w:tcW w:w="2067" w:type="dxa"/>
            <w:tcBorders>
              <w:top w:val="nil"/>
              <w:bottom w:val="single" w:sz="6" w:space="0" w:color="BFBFBF" w:themeColor="background1" w:themeShade="BF"/>
            </w:tcBorders>
          </w:tcPr>
          <w:p w14:paraId="38C38082" w14:textId="77777777" w:rsidR="002F6E35" w:rsidRDefault="002F6E35"/>
        </w:tc>
      </w:tr>
      <w:tr w:rsidR="002F6E35" w14:paraId="2B3CA2D7" w14:textId="77777777" w:rsidTr="00FB24DB">
        <w:trPr>
          <w:trHeight w:hRule="exact" w:val="916"/>
        </w:trPr>
        <w:tc>
          <w:tcPr>
            <w:tcW w:w="2065" w:type="dxa"/>
          </w:tcPr>
          <w:p w14:paraId="636B20EE" w14:textId="77777777" w:rsidR="002F6E35" w:rsidRDefault="002F6E35"/>
        </w:tc>
        <w:tc>
          <w:tcPr>
            <w:tcW w:w="2067" w:type="dxa"/>
          </w:tcPr>
          <w:p w14:paraId="1FDB23DA" w14:textId="77777777" w:rsidR="002F6E35" w:rsidRDefault="002F6E35"/>
        </w:tc>
        <w:tc>
          <w:tcPr>
            <w:tcW w:w="2067" w:type="dxa"/>
          </w:tcPr>
          <w:p w14:paraId="34FB306C" w14:textId="77777777" w:rsidR="002F6E35" w:rsidRDefault="002F6E35"/>
        </w:tc>
        <w:tc>
          <w:tcPr>
            <w:tcW w:w="2067" w:type="dxa"/>
          </w:tcPr>
          <w:p w14:paraId="237D6AFD" w14:textId="77777777" w:rsidR="002F6E35" w:rsidRDefault="002F6E35"/>
        </w:tc>
        <w:tc>
          <w:tcPr>
            <w:tcW w:w="2067" w:type="dxa"/>
          </w:tcPr>
          <w:p w14:paraId="1D7E37E4" w14:textId="77777777" w:rsidR="002F6E35" w:rsidRDefault="002F6E35"/>
        </w:tc>
        <w:tc>
          <w:tcPr>
            <w:tcW w:w="2067" w:type="dxa"/>
          </w:tcPr>
          <w:p w14:paraId="0E32E05A" w14:textId="77777777" w:rsidR="002F6E35" w:rsidRDefault="002F6E35"/>
        </w:tc>
        <w:tc>
          <w:tcPr>
            <w:tcW w:w="2067" w:type="dxa"/>
          </w:tcPr>
          <w:p w14:paraId="50D58ADA" w14:textId="77777777" w:rsidR="002F6E35" w:rsidRDefault="002F6E35"/>
        </w:tc>
      </w:tr>
    </w:tbl>
    <w:p w14:paraId="503FDD2F" w14:textId="77777777"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7804F" w14:textId="77777777" w:rsidR="00DA0CFC" w:rsidRDefault="00DA0CFC">
      <w:pPr>
        <w:spacing w:before="0" w:after="0"/>
      </w:pPr>
      <w:r>
        <w:separator/>
      </w:r>
    </w:p>
  </w:endnote>
  <w:endnote w:type="continuationSeparator" w:id="0">
    <w:p w14:paraId="40BDB6FA" w14:textId="77777777" w:rsidR="00DA0CFC" w:rsidRDefault="00DA0C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vanderia Regular">
    <w:panose1 w:val="00000000000000000000"/>
    <w:charset w:val="00"/>
    <w:family w:val="modern"/>
    <w:notTrueType/>
    <w:pitch w:val="variable"/>
    <w:sig w:usb0="8000002F" w:usb1="4000004A" w:usb2="00000000" w:usb3="00000000" w:csb0="00000003" w:csb1="00000000"/>
  </w:font>
  <w:font w:name="Quicksand Light">
    <w:panose1 w:val="00000400000000000000"/>
    <w:charset w:val="00"/>
    <w:family w:val="auto"/>
    <w:pitch w:val="variable"/>
    <w:sig w:usb0="2000000F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EE5CF" w14:textId="77777777" w:rsidR="00DA0CFC" w:rsidRDefault="00DA0CFC">
      <w:pPr>
        <w:spacing w:before="0" w:after="0"/>
      </w:pPr>
      <w:r>
        <w:separator/>
      </w:r>
    </w:p>
  </w:footnote>
  <w:footnote w:type="continuationSeparator" w:id="0">
    <w:p w14:paraId="1BF39FD0" w14:textId="77777777" w:rsidR="00DA0CFC" w:rsidRDefault="00DA0CF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97711852">
    <w:abstractNumId w:val="9"/>
  </w:num>
  <w:num w:numId="2" w16cid:durableId="696589818">
    <w:abstractNumId w:val="7"/>
  </w:num>
  <w:num w:numId="3" w16cid:durableId="1775787428">
    <w:abstractNumId w:val="6"/>
  </w:num>
  <w:num w:numId="4" w16cid:durableId="646976298">
    <w:abstractNumId w:val="5"/>
  </w:num>
  <w:num w:numId="5" w16cid:durableId="1174612228">
    <w:abstractNumId w:val="4"/>
  </w:num>
  <w:num w:numId="6" w16cid:durableId="19669574">
    <w:abstractNumId w:val="8"/>
  </w:num>
  <w:num w:numId="7" w16cid:durableId="1440831106">
    <w:abstractNumId w:val="3"/>
  </w:num>
  <w:num w:numId="8" w16cid:durableId="44840637">
    <w:abstractNumId w:val="2"/>
  </w:num>
  <w:num w:numId="9" w16cid:durableId="1897735209">
    <w:abstractNumId w:val="1"/>
  </w:num>
  <w:num w:numId="10" w16cid:durableId="2058696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25"/>
    <w:docVar w:name="MonthStart" w:val="12/1/2025"/>
    <w:docVar w:name="ShowDynamicGuides" w:val="1"/>
    <w:docVar w:name="ShowMarginGuides" w:val="0"/>
    <w:docVar w:name="ShowOutlines" w:val="0"/>
    <w:docVar w:name="ShowStaticGuides" w:val="0"/>
  </w:docVars>
  <w:rsids>
    <w:rsidRoot w:val="00884811"/>
    <w:rsid w:val="000154B6"/>
    <w:rsid w:val="00056814"/>
    <w:rsid w:val="0006779F"/>
    <w:rsid w:val="000A20FE"/>
    <w:rsid w:val="0011772B"/>
    <w:rsid w:val="00142986"/>
    <w:rsid w:val="001A3A8D"/>
    <w:rsid w:val="001C5DC3"/>
    <w:rsid w:val="0027720C"/>
    <w:rsid w:val="002D689D"/>
    <w:rsid w:val="002F6E35"/>
    <w:rsid w:val="003628E2"/>
    <w:rsid w:val="003D7DDA"/>
    <w:rsid w:val="00406C2A"/>
    <w:rsid w:val="00420111"/>
    <w:rsid w:val="00454FED"/>
    <w:rsid w:val="004C5B17"/>
    <w:rsid w:val="00555906"/>
    <w:rsid w:val="005562FE"/>
    <w:rsid w:val="00557989"/>
    <w:rsid w:val="005744D1"/>
    <w:rsid w:val="00753C7D"/>
    <w:rsid w:val="007564A4"/>
    <w:rsid w:val="007777B1"/>
    <w:rsid w:val="007A49F2"/>
    <w:rsid w:val="00874C9A"/>
    <w:rsid w:val="00884811"/>
    <w:rsid w:val="008C1877"/>
    <w:rsid w:val="008F7739"/>
    <w:rsid w:val="009035F5"/>
    <w:rsid w:val="00944085"/>
    <w:rsid w:val="00946A27"/>
    <w:rsid w:val="009A0FFF"/>
    <w:rsid w:val="009B3B3D"/>
    <w:rsid w:val="00A4654E"/>
    <w:rsid w:val="00A73BBF"/>
    <w:rsid w:val="00AB29FA"/>
    <w:rsid w:val="00B70858"/>
    <w:rsid w:val="00B74E86"/>
    <w:rsid w:val="00B8151A"/>
    <w:rsid w:val="00C11D39"/>
    <w:rsid w:val="00C610BA"/>
    <w:rsid w:val="00C71D73"/>
    <w:rsid w:val="00C7735D"/>
    <w:rsid w:val="00CB0CC2"/>
    <w:rsid w:val="00CB1C1C"/>
    <w:rsid w:val="00D17693"/>
    <w:rsid w:val="00DA0CFC"/>
    <w:rsid w:val="00DE6C1E"/>
    <w:rsid w:val="00DF051F"/>
    <w:rsid w:val="00DF32DE"/>
    <w:rsid w:val="00E02644"/>
    <w:rsid w:val="00E54E11"/>
    <w:rsid w:val="00EA1691"/>
    <w:rsid w:val="00EB320B"/>
    <w:rsid w:val="00EC7A65"/>
    <w:rsid w:val="00FA21CA"/>
    <w:rsid w:val="00FB24DB"/>
    <w:rsid w:val="00FD0044"/>
    <w:rsid w:val="00FE0550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DE7A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yo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898450871D433DAD55D98B2B080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1C138-AB5D-457D-98F5-FBCF929BC2F1}"/>
      </w:docPartPr>
      <w:docPartBody>
        <w:p w:rsidR="00E90E96" w:rsidRDefault="00000000">
          <w:pPr>
            <w:pStyle w:val="9B898450871D433DAD55D98B2B080C92"/>
          </w:pPr>
          <w:r>
            <w:t>Sunday</w:t>
          </w:r>
        </w:p>
      </w:docPartBody>
    </w:docPart>
    <w:docPart>
      <w:docPartPr>
        <w:name w:val="8EB44BF7DC264DB8B8D939DC3864A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D568A-A165-47E4-943C-2C39C87BF00E}"/>
      </w:docPartPr>
      <w:docPartBody>
        <w:p w:rsidR="00E90E96" w:rsidRDefault="00000000">
          <w:pPr>
            <w:pStyle w:val="8EB44BF7DC264DB8B8D939DC3864A8BC"/>
          </w:pPr>
          <w:r>
            <w:t>Monday</w:t>
          </w:r>
        </w:p>
      </w:docPartBody>
    </w:docPart>
    <w:docPart>
      <w:docPartPr>
        <w:name w:val="4535E2F328AD4AE1A0E1CFE073A6F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16B09-E6DE-4E43-A55C-9D342D0319DD}"/>
      </w:docPartPr>
      <w:docPartBody>
        <w:p w:rsidR="00E90E96" w:rsidRDefault="00000000">
          <w:pPr>
            <w:pStyle w:val="4535E2F328AD4AE1A0E1CFE073A6FA11"/>
          </w:pPr>
          <w:r>
            <w:t>Tuesday</w:t>
          </w:r>
        </w:p>
      </w:docPartBody>
    </w:docPart>
    <w:docPart>
      <w:docPartPr>
        <w:name w:val="0175C2491ADB4A7594F4BE92C5CDB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F0F16-9152-4595-B41B-48380DC02D40}"/>
      </w:docPartPr>
      <w:docPartBody>
        <w:p w:rsidR="00E90E96" w:rsidRDefault="00000000">
          <w:pPr>
            <w:pStyle w:val="0175C2491ADB4A7594F4BE92C5CDB3BF"/>
          </w:pPr>
          <w:r>
            <w:t>Wednesday</w:t>
          </w:r>
        </w:p>
      </w:docPartBody>
    </w:docPart>
    <w:docPart>
      <w:docPartPr>
        <w:name w:val="96F1B40014B143B29F6073D980C6C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940C8-3E54-4E0D-82BD-39D7340031E4}"/>
      </w:docPartPr>
      <w:docPartBody>
        <w:p w:rsidR="00E90E96" w:rsidRDefault="00000000">
          <w:pPr>
            <w:pStyle w:val="96F1B40014B143B29F6073D980C6C993"/>
          </w:pPr>
          <w:r>
            <w:t>Thursday</w:t>
          </w:r>
        </w:p>
      </w:docPartBody>
    </w:docPart>
    <w:docPart>
      <w:docPartPr>
        <w:name w:val="CD60EF1E1CB143359FCA9C2490BEC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43271-5FBF-4990-8780-E9C87524942E}"/>
      </w:docPartPr>
      <w:docPartBody>
        <w:p w:rsidR="00E90E96" w:rsidRDefault="00000000">
          <w:pPr>
            <w:pStyle w:val="CD60EF1E1CB143359FCA9C2490BECE19"/>
          </w:pPr>
          <w:r>
            <w:t>Friday</w:t>
          </w:r>
        </w:p>
      </w:docPartBody>
    </w:docPart>
    <w:docPart>
      <w:docPartPr>
        <w:name w:val="97858B3D0A5242778571EB9E31183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0DDA0-0A97-4AC4-AB96-FCAD95F77CA3}"/>
      </w:docPartPr>
      <w:docPartBody>
        <w:p w:rsidR="00E90E96" w:rsidRDefault="00000000">
          <w:pPr>
            <w:pStyle w:val="97858B3D0A5242778571EB9E311830BA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vanderia Regular">
    <w:panose1 w:val="00000000000000000000"/>
    <w:charset w:val="00"/>
    <w:family w:val="modern"/>
    <w:notTrueType/>
    <w:pitch w:val="variable"/>
    <w:sig w:usb0="8000002F" w:usb1="4000004A" w:usb2="00000000" w:usb3="00000000" w:csb0="00000003" w:csb1="00000000"/>
  </w:font>
  <w:font w:name="Quicksand Light">
    <w:panose1 w:val="00000400000000000000"/>
    <w:charset w:val="00"/>
    <w:family w:val="auto"/>
    <w:pitch w:val="variable"/>
    <w:sig w:usb0="2000000F" w:usb1="00000001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5C"/>
    <w:rsid w:val="00096862"/>
    <w:rsid w:val="00555906"/>
    <w:rsid w:val="00C051C1"/>
    <w:rsid w:val="00DD375C"/>
    <w:rsid w:val="00E90E96"/>
    <w:rsid w:val="00EC7A65"/>
    <w:rsid w:val="00FC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898450871D433DAD55D98B2B080C92">
    <w:name w:val="9B898450871D433DAD55D98B2B080C92"/>
  </w:style>
  <w:style w:type="paragraph" w:customStyle="1" w:styleId="8EB44BF7DC264DB8B8D939DC3864A8BC">
    <w:name w:val="8EB44BF7DC264DB8B8D939DC3864A8BC"/>
  </w:style>
  <w:style w:type="paragraph" w:customStyle="1" w:styleId="4535E2F328AD4AE1A0E1CFE073A6FA11">
    <w:name w:val="4535E2F328AD4AE1A0E1CFE073A6FA11"/>
  </w:style>
  <w:style w:type="paragraph" w:customStyle="1" w:styleId="0175C2491ADB4A7594F4BE92C5CDB3BF">
    <w:name w:val="0175C2491ADB4A7594F4BE92C5CDB3BF"/>
  </w:style>
  <w:style w:type="paragraph" w:customStyle="1" w:styleId="96F1B40014B143B29F6073D980C6C993">
    <w:name w:val="96F1B40014B143B29F6073D980C6C993"/>
  </w:style>
  <w:style w:type="paragraph" w:customStyle="1" w:styleId="CD60EF1E1CB143359FCA9C2490BECE19">
    <w:name w:val="CD60EF1E1CB143359FCA9C2490BECE19"/>
  </w:style>
  <w:style w:type="paragraph" w:customStyle="1" w:styleId="97858B3D0A5242778571EB9E311830BA">
    <w:name w:val="97858B3D0A5242778571EB9E311830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AF646-ACED-408F-8ACE-8A2E85A204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5BF721-5DBE-43DF-B9C3-9A4498AC87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BCDBCABF-D84F-46B5-BCD6-883218415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2025-10-30T20:38:00Z</dcterms:created>
  <dcterms:modified xsi:type="dcterms:W3CDTF">2025-12-28T19:41:00Z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